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8BB" w:rsidRDefault="003158BB"/>
    <w:p w:rsidR="00265603" w:rsidRDefault="00D65741">
      <w:pPr>
        <w:sectPr w:rsidR="00265603" w:rsidSect="00C87D7C">
          <w:headerReference w:type="default" r:id="rId7"/>
          <w:footerReference w:type="default" r:id="rId8"/>
          <w:pgSz w:w="11906" w:h="16838" w:code="9"/>
          <w:pgMar w:top="851" w:right="1361" w:bottom="851" w:left="1134" w:header="709" w:footer="709" w:gutter="0"/>
          <w:pgBorders w:offsetFrom="page">
            <w:left w:val="decoArchColor" w:sz="31" w:space="24" w:color="auto"/>
            <w:right w:val="decoArchColor" w:sz="31" w:space="24" w:color="auto"/>
          </w:pgBorders>
          <w:cols w:space="708"/>
          <w:docGrid w:linePitch="360"/>
        </w:sectPr>
      </w:pPr>
      <w:r>
        <w:tab/>
      </w:r>
    </w:p>
    <w:p w:rsidR="00265603" w:rsidRPr="00265603" w:rsidRDefault="00265603" w:rsidP="00265603">
      <w:pPr>
        <w:ind w:firstLine="708"/>
        <w:jc w:val="center"/>
        <w:rPr>
          <w:rFonts w:ascii="SketchFlow Print" w:hAnsi="SketchFlow Print"/>
          <w:b/>
          <w:sz w:val="36"/>
        </w:rPr>
      </w:pPr>
      <w:r>
        <w:rPr>
          <w:rFonts w:ascii="SketchFlow Print" w:hAnsi="SketchFlow Print"/>
          <w:b/>
          <w:sz w:val="36"/>
        </w:rPr>
        <w:lastRenderedPageBreak/>
        <w:t>Titlu Articol 1</w:t>
      </w:r>
    </w:p>
    <w:p w:rsidR="00265603" w:rsidRDefault="00265603" w:rsidP="00265603">
      <w:pPr>
        <w:ind w:firstLine="708"/>
      </w:pPr>
    </w:p>
    <w:p w:rsidR="00265603" w:rsidRDefault="00D65741" w:rsidP="00265603">
      <w:pPr>
        <w:ind w:firstLine="708"/>
      </w:pPr>
      <w:r>
        <w:t xml:space="preserve">Folosind acest șablon, creați o revistă a clasei </w:t>
      </w:r>
      <w:r w:rsidR="00C87D7C">
        <w:t xml:space="preserve">formată din 3 pagini astfel: pe prima pagină </w:t>
      </w:r>
      <w:r w:rsidR="00265603">
        <w:t xml:space="preserve">vor fi scrise două articole – păstrând formatul acestui text (care va fi șters; în locul acestui text vor fi scrise articolele voastre).  Titlul fiecărui articol trebuie </w:t>
      </w:r>
      <w:r w:rsidR="00265603">
        <w:lastRenderedPageBreak/>
        <w:t xml:space="preserve">să fie specific vârstei (ex de titluri: Adolescența; Liceu; Provocările adolescenței) . </w:t>
      </w:r>
    </w:p>
    <w:p w:rsidR="00265603" w:rsidRDefault="00265603" w:rsidP="00265603">
      <w:pPr>
        <w:ind w:firstLine="708"/>
        <w:sectPr w:rsidR="00265603" w:rsidSect="00265603">
          <w:type w:val="continuous"/>
          <w:pgSz w:w="11906" w:h="16838" w:code="9"/>
          <w:pgMar w:top="851" w:right="1361" w:bottom="851" w:left="1134" w:header="709" w:footer="709" w:gutter="0"/>
          <w:pgBorders w:offsetFrom="page">
            <w:left w:val="decoArchColor" w:sz="31" w:space="24" w:color="auto"/>
            <w:right w:val="decoArchColor" w:sz="31" w:space="24" w:color="auto"/>
          </w:pgBorders>
          <w:cols w:num="2" w:sep="1" w:space="709"/>
          <w:docGrid w:linePitch="360"/>
        </w:sectPr>
      </w:pPr>
      <w:r>
        <w:t xml:space="preserve">Întregul conținut al  celor două articole va fi scris de voi (copierea de text de pe internet sau de la colegi  va fi sancționată prin scăderea notei). Fiecare articol va fi scris pe aproximativ jumătate de pagină (va avea aproximativ 100-150 de cuvinte). </w:t>
      </w:r>
    </w:p>
    <w:p w:rsidR="00D65741" w:rsidRDefault="00D65741"/>
    <w:p w:rsidR="00265603" w:rsidRDefault="00265603"/>
    <w:p w:rsidR="00265603" w:rsidRDefault="00265603"/>
    <w:p w:rsidR="00265603" w:rsidRDefault="00265603">
      <w:pPr>
        <w:sectPr w:rsidR="00265603" w:rsidSect="00265603">
          <w:type w:val="continuous"/>
          <w:pgSz w:w="11906" w:h="16838" w:code="9"/>
          <w:pgMar w:top="851" w:right="1361" w:bottom="851" w:left="1134" w:header="709" w:footer="709" w:gutter="0"/>
          <w:pgBorders w:offsetFrom="page">
            <w:left w:val="decoArchColor" w:sz="31" w:space="24" w:color="auto"/>
            <w:right w:val="decoArchColor" w:sz="31" w:space="24" w:color="auto"/>
          </w:pgBorders>
          <w:cols w:space="708"/>
          <w:docGrid w:linePitch="360"/>
        </w:sectPr>
      </w:pPr>
    </w:p>
    <w:p w:rsidR="00265603" w:rsidRDefault="00265603" w:rsidP="00265603">
      <w:pPr>
        <w:sectPr w:rsidR="00265603" w:rsidSect="00265603">
          <w:headerReference w:type="default" r:id="rId9"/>
          <w:type w:val="continuous"/>
          <w:pgSz w:w="11906" w:h="16838" w:code="9"/>
          <w:pgMar w:top="851" w:right="1361" w:bottom="851" w:left="1134" w:header="709" w:footer="709" w:gutter="0"/>
          <w:pgBorders w:offsetFrom="page">
            <w:left w:val="decoArchColor" w:sz="31" w:space="24" w:color="auto"/>
            <w:right w:val="decoArchColor" w:sz="31" w:space="24" w:color="auto"/>
          </w:pgBorders>
          <w:cols w:space="708"/>
          <w:docGrid w:linePitch="360"/>
        </w:sectPr>
      </w:pPr>
    </w:p>
    <w:p w:rsidR="00265603" w:rsidRPr="00265603" w:rsidRDefault="00265603" w:rsidP="00265603">
      <w:pPr>
        <w:ind w:firstLine="708"/>
        <w:jc w:val="center"/>
        <w:rPr>
          <w:rFonts w:ascii="SketchFlow Print" w:hAnsi="SketchFlow Print"/>
          <w:b/>
          <w:sz w:val="36"/>
        </w:rPr>
      </w:pPr>
      <w:r>
        <w:rPr>
          <w:rFonts w:ascii="SketchFlow Print" w:hAnsi="SketchFlow Print"/>
          <w:b/>
          <w:sz w:val="36"/>
        </w:rPr>
        <w:lastRenderedPageBreak/>
        <w:t>Titlu Articol 2</w:t>
      </w:r>
    </w:p>
    <w:p w:rsidR="00265603" w:rsidRDefault="00265603" w:rsidP="00265603">
      <w:pPr>
        <w:ind w:firstLine="708"/>
      </w:pPr>
    </w:p>
    <w:p w:rsidR="00265603" w:rsidRDefault="00265603" w:rsidP="00265603">
      <w:pPr>
        <w:ind w:firstLine="708"/>
      </w:pPr>
      <w:r>
        <w:t xml:space="preserve">Folosind acest șablon, creați o revistă a clasei formată din 3 pagini astfel: pe prima pagină vor fi scrise două articole – păstrând formatul acestui text (care va fi șters; în locul acestui text vor fi scrise articolele voastre).  Titlul fiecărui articol trebuie </w:t>
      </w:r>
      <w:r>
        <w:lastRenderedPageBreak/>
        <w:t xml:space="preserve">să fie specific vârstei (ex de titluri: Adolescența; Liceu; Provocările adolescenței) . </w:t>
      </w:r>
    </w:p>
    <w:p w:rsidR="00265603" w:rsidRDefault="00265603" w:rsidP="00265603">
      <w:pPr>
        <w:ind w:firstLine="708"/>
        <w:sectPr w:rsidR="00265603" w:rsidSect="00265603">
          <w:type w:val="continuous"/>
          <w:pgSz w:w="11906" w:h="16838" w:code="9"/>
          <w:pgMar w:top="851" w:right="1361" w:bottom="851" w:left="1134" w:header="709" w:footer="709" w:gutter="0"/>
          <w:pgBorders w:offsetFrom="page">
            <w:left w:val="decoArchColor" w:sz="31" w:space="24" w:color="auto"/>
            <w:right w:val="decoArchColor" w:sz="31" w:space="24" w:color="auto"/>
          </w:pgBorders>
          <w:cols w:num="2" w:sep="1" w:space="709"/>
          <w:docGrid w:linePitch="360"/>
        </w:sectPr>
      </w:pPr>
      <w:r>
        <w:t xml:space="preserve">Întregul conținut al  celor două articole va fi scris de voi (copierea de text de pe internet sau de la colegi  va fi sancționată prin scăderea notei). Fiecare articol va fi scris pe aproximativ jumătate de pagină (va avea aproximativ 100-150 de cuvinte). </w:t>
      </w:r>
    </w:p>
    <w:p w:rsidR="00265603" w:rsidRDefault="00265603" w:rsidP="00265603"/>
    <w:p w:rsidR="00265603" w:rsidRDefault="00265603"/>
    <w:p w:rsidR="00265603" w:rsidRDefault="00265603">
      <w:pPr>
        <w:spacing w:line="240" w:lineRule="auto"/>
        <w:jc w:val="left"/>
      </w:pPr>
      <w:r>
        <w:br w:type="page"/>
      </w:r>
    </w:p>
    <w:p w:rsidR="00265603" w:rsidRDefault="00265603"/>
    <w:p w:rsidR="00265603" w:rsidRDefault="00265603" w:rsidP="00265603">
      <w:pPr>
        <w:shd w:val="clear" w:color="auto" w:fill="A8D08D" w:themeFill="accent6" w:themeFillTint="99"/>
        <w:sectPr w:rsidR="00265603" w:rsidSect="00265603">
          <w:type w:val="continuous"/>
          <w:pgSz w:w="11906" w:h="16838" w:code="9"/>
          <w:pgMar w:top="851" w:right="1361" w:bottom="851" w:left="1134" w:header="709" w:footer="709" w:gutter="0"/>
          <w:pgBorders w:offsetFrom="page">
            <w:left w:val="decoArchColor" w:sz="31" w:space="24" w:color="auto"/>
            <w:right w:val="decoArchColor" w:sz="31" w:space="24" w:color="auto"/>
          </w:pgBorders>
          <w:cols w:num="2" w:sep="1" w:space="709"/>
          <w:docGrid w:linePitch="360"/>
        </w:sectPr>
      </w:pPr>
    </w:p>
    <w:p w:rsidR="00265603" w:rsidRPr="00265603" w:rsidRDefault="00265603" w:rsidP="00265603">
      <w:pPr>
        <w:rPr>
          <w:rFonts w:ascii="SketchFlow Print" w:hAnsi="SketchFlow Print"/>
          <w:b/>
          <w:sz w:val="36"/>
        </w:rPr>
      </w:pPr>
    </w:p>
    <w:p w:rsidR="006A2136" w:rsidRDefault="006A2136" w:rsidP="00DA622A">
      <w:pPr>
        <w:shd w:val="clear" w:color="auto" w:fill="A8D08D" w:themeFill="accent6" w:themeFillTint="99"/>
        <w:ind w:firstLine="708"/>
        <w:jc w:val="center"/>
        <w:rPr>
          <w:rFonts w:ascii="SketchFlow Print" w:hAnsi="SketchFlow Print"/>
          <w:b/>
          <w:sz w:val="36"/>
          <w:szCs w:val="36"/>
        </w:rPr>
      </w:pPr>
    </w:p>
    <w:p w:rsidR="00265603" w:rsidRPr="00265603" w:rsidRDefault="00265603" w:rsidP="00DA622A">
      <w:pPr>
        <w:shd w:val="clear" w:color="auto" w:fill="A8D08D" w:themeFill="accent6" w:themeFillTint="99"/>
        <w:ind w:firstLine="708"/>
        <w:jc w:val="center"/>
        <w:rPr>
          <w:rFonts w:ascii="SketchFlow Print" w:hAnsi="SketchFlow Print"/>
          <w:b/>
          <w:sz w:val="36"/>
          <w:szCs w:val="36"/>
        </w:rPr>
      </w:pPr>
      <w:r w:rsidRPr="00265603">
        <w:rPr>
          <w:rFonts w:ascii="SketchFlow Print" w:hAnsi="SketchFlow Print"/>
          <w:b/>
          <w:sz w:val="36"/>
          <w:szCs w:val="36"/>
        </w:rPr>
        <w:t>Titlu Articol 3</w:t>
      </w:r>
    </w:p>
    <w:p w:rsidR="00DA622A" w:rsidRDefault="00DA622A" w:rsidP="00265603">
      <w:pPr>
        <w:shd w:val="clear" w:color="auto" w:fill="A8D08D" w:themeFill="accent6" w:themeFillTint="99"/>
        <w:ind w:firstLine="708"/>
        <w:rPr>
          <w:sz w:val="32"/>
          <w:szCs w:val="32"/>
        </w:rPr>
      </w:pPr>
    </w:p>
    <w:p w:rsidR="00265603" w:rsidRDefault="00265603" w:rsidP="00265603">
      <w:pPr>
        <w:shd w:val="clear" w:color="auto" w:fill="A8D08D" w:themeFill="accent6" w:themeFillTint="99"/>
        <w:ind w:firstLine="708"/>
        <w:rPr>
          <w:sz w:val="32"/>
          <w:szCs w:val="32"/>
        </w:rPr>
      </w:pPr>
      <w:r>
        <w:rPr>
          <w:sz w:val="32"/>
          <w:szCs w:val="32"/>
        </w:rPr>
        <w:t>A</w:t>
      </w:r>
      <w:r w:rsidRPr="00265603">
        <w:rPr>
          <w:sz w:val="32"/>
          <w:szCs w:val="32"/>
        </w:rPr>
        <w:t>l treil</w:t>
      </w:r>
      <w:r>
        <w:rPr>
          <w:sz w:val="32"/>
          <w:szCs w:val="32"/>
        </w:rPr>
        <w:t>e</w:t>
      </w:r>
      <w:r w:rsidRPr="00265603">
        <w:rPr>
          <w:sz w:val="32"/>
          <w:szCs w:val="32"/>
        </w:rPr>
        <w:t xml:space="preserve">a articol </w:t>
      </w:r>
      <w:r>
        <w:rPr>
          <w:sz w:val="32"/>
          <w:szCs w:val="32"/>
        </w:rPr>
        <w:t xml:space="preserve">va </w:t>
      </w:r>
      <w:r w:rsidR="00DA622A">
        <w:rPr>
          <w:sz w:val="32"/>
          <w:szCs w:val="32"/>
        </w:rPr>
        <w:t>fi format din 3 paragrafe. În fiecare paragraf va fi prezentată o persoană pe care o apreciați și de ce.</w:t>
      </w:r>
    </w:p>
    <w:p w:rsidR="00DA622A" w:rsidRDefault="00DA622A" w:rsidP="00265603">
      <w:pPr>
        <w:shd w:val="clear" w:color="auto" w:fill="A8D08D" w:themeFill="accent6" w:themeFillTint="99"/>
        <w:ind w:firstLine="708"/>
        <w:rPr>
          <w:sz w:val="32"/>
          <w:szCs w:val="32"/>
        </w:rPr>
      </w:pPr>
      <w:r>
        <w:rPr>
          <w:sz w:val="32"/>
          <w:szCs w:val="32"/>
        </w:rPr>
        <w:t>Prima persoană prezentată va fi din colegii de clasă (sau colegii de la alte clase).</w:t>
      </w:r>
    </w:p>
    <w:p w:rsidR="00DA622A" w:rsidRDefault="00DA622A" w:rsidP="00DA622A">
      <w:pPr>
        <w:shd w:val="clear" w:color="auto" w:fill="A8D08D" w:themeFill="accent6" w:themeFillTint="99"/>
        <w:ind w:firstLine="708"/>
        <w:rPr>
          <w:sz w:val="32"/>
          <w:szCs w:val="32"/>
        </w:rPr>
      </w:pPr>
      <w:r>
        <w:rPr>
          <w:sz w:val="32"/>
          <w:szCs w:val="32"/>
        </w:rPr>
        <w:t xml:space="preserve">A doua persoană prezentată </w:t>
      </w:r>
      <w:r w:rsidR="0032591B">
        <w:rPr>
          <w:sz w:val="32"/>
          <w:szCs w:val="32"/>
        </w:rPr>
        <w:t>poate fi un vecin</w:t>
      </w:r>
      <w:r>
        <w:rPr>
          <w:sz w:val="32"/>
          <w:szCs w:val="32"/>
        </w:rPr>
        <w:t xml:space="preserve">/ </w:t>
      </w:r>
      <w:r w:rsidR="0032591B">
        <w:rPr>
          <w:sz w:val="32"/>
          <w:szCs w:val="32"/>
        </w:rPr>
        <w:t>o cunoștință</w:t>
      </w:r>
      <w:r>
        <w:rPr>
          <w:sz w:val="32"/>
          <w:szCs w:val="32"/>
        </w:rPr>
        <w:t>.</w:t>
      </w:r>
    </w:p>
    <w:p w:rsidR="0032591B" w:rsidRDefault="0032591B" w:rsidP="00DA622A">
      <w:pPr>
        <w:shd w:val="clear" w:color="auto" w:fill="A8D08D" w:themeFill="accent6" w:themeFillTint="99"/>
        <w:ind w:firstLine="708"/>
        <w:rPr>
          <w:sz w:val="32"/>
          <w:szCs w:val="32"/>
        </w:rPr>
      </w:pPr>
      <w:r>
        <w:rPr>
          <w:sz w:val="32"/>
          <w:szCs w:val="32"/>
        </w:rPr>
        <w:t>Ultima persoană prezentată poate fi o rudă sau un prieten apropiat.</w:t>
      </w:r>
    </w:p>
    <w:p w:rsidR="00DA622A" w:rsidRDefault="0032591B" w:rsidP="0032591B">
      <w:pPr>
        <w:shd w:val="clear" w:color="auto" w:fill="A8D08D" w:themeFill="accent6" w:themeFillTint="99"/>
        <w:ind w:firstLine="708"/>
        <w:rPr>
          <w:sz w:val="32"/>
          <w:szCs w:val="32"/>
        </w:rPr>
      </w:pPr>
      <w:r>
        <w:rPr>
          <w:sz w:val="32"/>
          <w:szCs w:val="32"/>
        </w:rPr>
        <w:t>Titlul articolului îl puteți scrie după ce ați finalizat de scris conținutul articolului.</w:t>
      </w:r>
    </w:p>
    <w:p w:rsidR="0032591B" w:rsidRDefault="0032591B">
      <w:pPr>
        <w:spacing w:line="240" w:lineRule="auto"/>
        <w:jc w:val="left"/>
        <w:rPr>
          <w:sz w:val="32"/>
          <w:szCs w:val="32"/>
        </w:rPr>
      </w:pPr>
      <w:r>
        <w:rPr>
          <w:sz w:val="32"/>
          <w:szCs w:val="32"/>
        </w:rPr>
        <w:br w:type="page"/>
      </w:r>
    </w:p>
    <w:p w:rsidR="0032591B" w:rsidRDefault="0032591B" w:rsidP="0032591B">
      <w:pPr>
        <w:shd w:val="clear" w:color="auto" w:fill="FFFFFF" w:themeFill="background1"/>
        <w:ind w:firstLine="708"/>
        <w:rPr>
          <w:sz w:val="32"/>
          <w:szCs w:val="32"/>
        </w:rPr>
      </w:pPr>
    </w:p>
    <w:p w:rsidR="0018361A" w:rsidRPr="0018361A" w:rsidRDefault="0032591B" w:rsidP="00364A6E">
      <w:pPr>
        <w:shd w:val="clear" w:color="auto" w:fill="FFFFFF" w:themeFill="background1"/>
        <w:spacing w:line="600" w:lineRule="auto"/>
        <w:ind w:left="2552" w:right="2552" w:firstLine="709"/>
        <w:rPr>
          <w:sz w:val="32"/>
          <w:szCs w:val="32"/>
        </w:rPr>
      </w:pPr>
      <w:r>
        <w:rPr>
          <w:sz w:val="32"/>
          <w:szCs w:val="32"/>
        </w:rPr>
        <w:t>Pe această pagină va fi creată o copertă / un colaj de imagini/fotografii – imagine care credeți că se potrivește pentru o revistă a clasei.</w:t>
      </w:r>
      <w:r w:rsidR="006A2136">
        <w:rPr>
          <w:sz w:val="32"/>
          <w:szCs w:val="32"/>
        </w:rPr>
        <w:t xml:space="preserve"> Ștergeți acest text atunci când începeți să creați coperta.</w:t>
      </w:r>
      <w:bookmarkStart w:id="0" w:name="_GoBack"/>
      <w:bookmarkEnd w:id="0"/>
    </w:p>
    <w:p w:rsidR="0018361A" w:rsidRPr="0018361A" w:rsidRDefault="0018361A" w:rsidP="0018361A">
      <w:pPr>
        <w:rPr>
          <w:sz w:val="32"/>
          <w:szCs w:val="32"/>
        </w:rPr>
      </w:pPr>
    </w:p>
    <w:p w:rsidR="0018361A" w:rsidRPr="0018361A" w:rsidRDefault="0018361A" w:rsidP="0018361A">
      <w:pPr>
        <w:rPr>
          <w:sz w:val="32"/>
          <w:szCs w:val="32"/>
        </w:rPr>
      </w:pPr>
    </w:p>
    <w:p w:rsidR="0018361A" w:rsidRPr="0018361A" w:rsidRDefault="0018361A" w:rsidP="0018361A">
      <w:pPr>
        <w:rPr>
          <w:sz w:val="32"/>
          <w:szCs w:val="32"/>
        </w:rPr>
      </w:pPr>
    </w:p>
    <w:p w:rsidR="0018361A" w:rsidRPr="0018361A" w:rsidRDefault="0018361A" w:rsidP="0018361A">
      <w:pPr>
        <w:rPr>
          <w:sz w:val="32"/>
          <w:szCs w:val="32"/>
        </w:rPr>
      </w:pPr>
    </w:p>
    <w:p w:rsidR="0018361A" w:rsidRPr="0018361A" w:rsidRDefault="0018361A" w:rsidP="0018361A">
      <w:pPr>
        <w:rPr>
          <w:sz w:val="32"/>
          <w:szCs w:val="32"/>
        </w:rPr>
      </w:pPr>
    </w:p>
    <w:p w:rsidR="0018361A" w:rsidRPr="0018361A" w:rsidRDefault="0018361A" w:rsidP="0018361A">
      <w:pPr>
        <w:rPr>
          <w:sz w:val="32"/>
          <w:szCs w:val="32"/>
        </w:rPr>
      </w:pPr>
    </w:p>
    <w:p w:rsidR="0018361A" w:rsidRPr="0018361A" w:rsidRDefault="0018361A" w:rsidP="0018361A">
      <w:pPr>
        <w:rPr>
          <w:sz w:val="32"/>
          <w:szCs w:val="32"/>
        </w:rPr>
      </w:pPr>
    </w:p>
    <w:p w:rsidR="0018361A" w:rsidRPr="0018361A" w:rsidRDefault="0018361A" w:rsidP="0018361A">
      <w:pPr>
        <w:rPr>
          <w:sz w:val="32"/>
          <w:szCs w:val="32"/>
        </w:rPr>
      </w:pPr>
    </w:p>
    <w:p w:rsidR="0018361A" w:rsidRDefault="0018361A" w:rsidP="0018361A">
      <w:pPr>
        <w:rPr>
          <w:sz w:val="32"/>
          <w:szCs w:val="32"/>
        </w:rPr>
      </w:pPr>
    </w:p>
    <w:p w:rsidR="0032591B" w:rsidRPr="0018361A" w:rsidRDefault="0032591B" w:rsidP="0018361A">
      <w:pPr>
        <w:jc w:val="center"/>
        <w:rPr>
          <w:sz w:val="32"/>
          <w:szCs w:val="32"/>
        </w:rPr>
      </w:pPr>
    </w:p>
    <w:sectPr w:rsidR="0032591B" w:rsidRPr="0018361A" w:rsidSect="0018361A">
      <w:type w:val="continuous"/>
      <w:pgSz w:w="11906" w:h="16838" w:code="9"/>
      <w:pgMar w:top="1418" w:right="1361" w:bottom="851" w:left="1134" w:header="1418" w:footer="709" w:gutter="0"/>
      <w:pgBorders w:offsetFrom="page">
        <w:left w:val="decoArchColor" w:sz="31" w:space="24" w:color="auto"/>
        <w:right w:val="decoArchColor" w:sz="31" w:space="24" w:color="auto"/>
      </w:pgBorders>
      <w:cols w:sep="1" w:space="709"/>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04E2" w:rsidRDefault="009304E2" w:rsidP="00D65741">
      <w:pPr>
        <w:spacing w:line="240" w:lineRule="auto"/>
      </w:pPr>
      <w:r>
        <w:separator/>
      </w:r>
    </w:p>
  </w:endnote>
  <w:endnote w:type="continuationSeparator" w:id="0">
    <w:p w:rsidR="009304E2" w:rsidRDefault="009304E2" w:rsidP="00D657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ketchFlow Print">
    <w:panose1 w:val="02000000000000000000"/>
    <w:charset w:val="00"/>
    <w:family w:val="auto"/>
    <w:pitch w:val="variable"/>
    <w:sig w:usb0="A00000AF" w:usb1="4000204A" w:usb2="00000000" w:usb3="00000000" w:csb0="000001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136" w:rsidRDefault="006A2136">
    <w:pPr>
      <w:pStyle w:val="Subsol"/>
      <w:jc w:val="center"/>
    </w:pPr>
  </w:p>
  <w:p w:rsidR="006A2136" w:rsidRDefault="006A213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04E2" w:rsidRDefault="009304E2" w:rsidP="00D65741">
      <w:pPr>
        <w:spacing w:line="240" w:lineRule="auto"/>
      </w:pPr>
      <w:r>
        <w:separator/>
      </w:r>
    </w:p>
  </w:footnote>
  <w:footnote w:type="continuationSeparator" w:id="0">
    <w:p w:rsidR="009304E2" w:rsidRDefault="009304E2" w:rsidP="00D6574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741" w:rsidRDefault="00D65741">
    <w:pPr>
      <w:pStyle w:val="Antet"/>
    </w:pPr>
    <w:r>
      <w:rPr>
        <w:noProof/>
        <w:lang w:eastAsia="ro-RO"/>
      </w:rPr>
      <mc:AlternateContent>
        <mc:Choice Requires="wps">
          <w:drawing>
            <wp:anchor distT="0" distB="0" distL="114300" distR="114300" simplePos="0" relativeHeight="251659264" behindDoc="0" locked="0" layoutInCell="1" allowOverlap="1">
              <wp:simplePos x="0" y="0"/>
              <wp:positionH relativeFrom="column">
                <wp:posOffset>228816</wp:posOffset>
              </wp:positionH>
              <wp:positionV relativeFrom="paragraph">
                <wp:posOffset>-329445</wp:posOffset>
              </wp:positionV>
              <wp:extent cx="5538158" cy="508958"/>
              <wp:effectExtent l="0" t="19050" r="24765" b="43815"/>
              <wp:wrapNone/>
              <wp:docPr id="1" name="Schemă logică: Bandă perforată 1"/>
              <wp:cNvGraphicFramePr/>
              <a:graphic xmlns:a="http://schemas.openxmlformats.org/drawingml/2006/main">
                <a:graphicData uri="http://schemas.microsoft.com/office/word/2010/wordprocessingShape">
                  <wps:wsp>
                    <wps:cNvSpPr/>
                    <wps:spPr>
                      <a:xfrm>
                        <a:off x="0" y="0"/>
                        <a:ext cx="5538158" cy="508958"/>
                      </a:xfrm>
                      <a:prstGeom prst="flowChartPunchedTap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65741" w:rsidRPr="00265603" w:rsidRDefault="00D65741" w:rsidP="00D65741">
                          <w:pPr>
                            <w:jc w:val="center"/>
                            <w:rPr>
                              <w:b/>
                              <w:sz w:val="32"/>
                              <w:szCs w:val="32"/>
                            </w:rPr>
                          </w:pPr>
                          <w:r w:rsidRPr="00265603">
                            <w:rPr>
                              <w:b/>
                              <w:sz w:val="32"/>
                              <w:szCs w:val="32"/>
                            </w:rPr>
                            <w:t>REVISTA CLASEI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Schemă logică: Bandă perforată 1" o:spid="_x0000_s1026" type="#_x0000_t122" style="position:absolute;left:0;text-align:left;margin-left:18pt;margin-top:-25.95pt;width:436.1pt;height:40.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" fillcolor="#5b9bd5 [3204]" strokecolor="#1f4d78 [1604]" strokeweight="1pt">
              <v:textbox>
                <w:txbxContent>
                  <w:p w:rsidR="00D65741" w:rsidRPr="00265603" w:rsidRDefault="00D65741" w:rsidP="00D65741">
                    <w:pPr>
                      <w:jc w:val="center"/>
                      <w:rPr>
                        <w:b/>
                        <w:sz w:val="32"/>
                        <w:szCs w:val="32"/>
                      </w:rPr>
                    </w:pPr>
                    <w:r w:rsidRPr="00265603">
                      <w:rPr>
                        <w:b/>
                        <w:sz w:val="32"/>
                        <w:szCs w:val="32"/>
                      </w:rPr>
                      <w:t>REVISTA CLASEI</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603" w:rsidRDefault="00265603">
    <w:pPr>
      <w:pStyle w:val="Antet"/>
    </w:pPr>
    <w:r>
      <w:rPr>
        <w:noProof/>
        <w:lang w:eastAsia="ro-RO"/>
      </w:rPr>
      <mc:AlternateContent>
        <mc:Choice Requires="wps">
          <w:drawing>
            <wp:anchor distT="0" distB="0" distL="114300" distR="114300" simplePos="0" relativeHeight="251661312" behindDoc="0" locked="0" layoutInCell="1" allowOverlap="1" wp14:anchorId="03120144" wp14:editId="64C73D6E">
              <wp:simplePos x="0" y="0"/>
              <wp:positionH relativeFrom="column">
                <wp:posOffset>228816</wp:posOffset>
              </wp:positionH>
              <wp:positionV relativeFrom="paragraph">
                <wp:posOffset>-329445</wp:posOffset>
              </wp:positionV>
              <wp:extent cx="5538158" cy="508958"/>
              <wp:effectExtent l="0" t="19050" r="24765" b="43815"/>
              <wp:wrapNone/>
              <wp:docPr id="2" name="Schemă logică: Bandă perforată 2"/>
              <wp:cNvGraphicFramePr/>
              <a:graphic xmlns:a="http://schemas.openxmlformats.org/drawingml/2006/main">
                <a:graphicData uri="http://schemas.microsoft.com/office/word/2010/wordprocessingShape">
                  <wps:wsp>
                    <wps:cNvSpPr/>
                    <wps:spPr>
                      <a:xfrm>
                        <a:off x="0" y="0"/>
                        <a:ext cx="5538158" cy="508958"/>
                      </a:xfrm>
                      <a:prstGeom prst="flowChartPunchedTap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65603" w:rsidRPr="0018361A" w:rsidRDefault="00265603" w:rsidP="00D65741">
                          <w:pPr>
                            <w:jc w:val="center"/>
                            <w:rPr>
                              <w:b/>
                              <w:sz w:val="32"/>
                              <w:szCs w:val="32"/>
                            </w:rPr>
                          </w:pPr>
                          <w:r w:rsidRPr="0018361A">
                            <w:rPr>
                              <w:b/>
                              <w:sz w:val="32"/>
                              <w:szCs w:val="32"/>
                            </w:rPr>
                            <w:t>REVISTA CLASEI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3120144"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Schemă logică: Bandă perforată 2" o:spid="_x0000_s1027" type="#_x0000_t122" style="position:absolute;left:0;text-align:left;margin-left:18pt;margin-top:-25.95pt;width:436.1pt;height:40.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" fillcolor="#5b9bd5 [3204]" strokecolor="#1f4d78 [1604]" strokeweight="1pt">
              <v:textbox>
                <w:txbxContent>
                  <w:p w:rsidR="00265603" w:rsidRPr="0018361A" w:rsidRDefault="00265603" w:rsidP="00D65741">
                    <w:pPr>
                      <w:jc w:val="center"/>
                      <w:rPr>
                        <w:b/>
                        <w:sz w:val="32"/>
                        <w:szCs w:val="32"/>
                      </w:rPr>
                    </w:pPr>
                    <w:r w:rsidRPr="0018361A">
                      <w:rPr>
                        <w:b/>
                        <w:sz w:val="32"/>
                        <w:szCs w:val="32"/>
                      </w:rPr>
                      <w:t>REVISTA CLASEI</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A6E"/>
    <w:rsid w:val="000B3C9C"/>
    <w:rsid w:val="0018361A"/>
    <w:rsid w:val="00265603"/>
    <w:rsid w:val="00293C3F"/>
    <w:rsid w:val="003158BB"/>
    <w:rsid w:val="0032591B"/>
    <w:rsid w:val="00364A6E"/>
    <w:rsid w:val="003D23FC"/>
    <w:rsid w:val="00433F11"/>
    <w:rsid w:val="004E7F55"/>
    <w:rsid w:val="006A2136"/>
    <w:rsid w:val="007A14E2"/>
    <w:rsid w:val="009304E2"/>
    <w:rsid w:val="00AE2983"/>
    <w:rsid w:val="00C87D7C"/>
    <w:rsid w:val="00CD274A"/>
    <w:rsid w:val="00D375DF"/>
    <w:rsid w:val="00D65741"/>
    <w:rsid w:val="00DA622A"/>
    <w:rsid w:val="00DF12F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5DF"/>
    <w:pPr>
      <w:spacing w:line="276" w:lineRule="auto"/>
      <w:jc w:val="both"/>
    </w:pPr>
    <w:rPr>
      <w:rFonts w:eastAsiaTheme="minorEastAsia" w:cstheme="minorBidi"/>
      <w:sz w:val="28"/>
      <w:szCs w:val="22"/>
      <w:lang w:eastAsia="en-GB"/>
    </w:rPr>
  </w:style>
  <w:style w:type="paragraph" w:styleId="Titlu1">
    <w:name w:val="heading 1"/>
    <w:basedOn w:val="Normal"/>
    <w:next w:val="Normal"/>
    <w:link w:val="Titlu1Caracter"/>
    <w:uiPriority w:val="9"/>
    <w:qFormat/>
    <w:rsid w:val="00DF12F1"/>
    <w:pPr>
      <w:keepNext/>
      <w:keepLines/>
      <w:spacing w:after="120"/>
      <w:jc w:val="center"/>
      <w:outlineLvl w:val="0"/>
    </w:pPr>
    <w:rPr>
      <w:rFonts w:eastAsiaTheme="majorEastAsia" w:cstheme="majorBidi"/>
      <w:b/>
      <w:color w:val="000000" w:themeColor="text1"/>
      <w:sz w:val="30"/>
      <w:szCs w:val="32"/>
    </w:rPr>
  </w:style>
  <w:style w:type="paragraph" w:styleId="Titlu2">
    <w:name w:val="heading 2"/>
    <w:basedOn w:val="Normal"/>
    <w:next w:val="Normal"/>
    <w:link w:val="Titlu2Caracter"/>
    <w:autoRedefine/>
    <w:uiPriority w:val="9"/>
    <w:unhideWhenUsed/>
    <w:qFormat/>
    <w:rsid w:val="00DF12F1"/>
    <w:pPr>
      <w:keepNext/>
      <w:keepLines/>
      <w:spacing w:before="40"/>
      <w:jc w:val="center"/>
      <w:outlineLvl w:val="1"/>
    </w:pPr>
    <w:rPr>
      <w:rFonts w:eastAsiaTheme="majorEastAsia" w:cstheme="majorBidi"/>
      <w:b/>
      <w:color w:val="000000" w:themeColor="text1"/>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F12F1"/>
    <w:rPr>
      <w:rFonts w:eastAsiaTheme="majorEastAsia" w:cstheme="majorBidi"/>
      <w:b/>
      <w:color w:val="000000" w:themeColor="text1"/>
      <w:sz w:val="30"/>
      <w:szCs w:val="32"/>
    </w:rPr>
  </w:style>
  <w:style w:type="character" w:customStyle="1" w:styleId="Titlu2Caracter">
    <w:name w:val="Titlu 2 Caracter"/>
    <w:basedOn w:val="Fontdeparagrafimplicit"/>
    <w:link w:val="Titlu2"/>
    <w:uiPriority w:val="9"/>
    <w:rsid w:val="00DF12F1"/>
    <w:rPr>
      <w:rFonts w:eastAsiaTheme="majorEastAsia" w:cstheme="majorBidi"/>
      <w:b/>
      <w:color w:val="000000" w:themeColor="text1"/>
      <w:sz w:val="28"/>
      <w:szCs w:val="26"/>
    </w:rPr>
  </w:style>
  <w:style w:type="paragraph" w:customStyle="1" w:styleId="CodProgr">
    <w:name w:val="CodProgr"/>
    <w:basedOn w:val="Normal"/>
    <w:link w:val="CodProgrCaracter"/>
    <w:autoRedefine/>
    <w:qFormat/>
    <w:rsid w:val="000B3C9C"/>
    <w:rPr>
      <w:b/>
      <w:i/>
      <w:color w:val="002060"/>
    </w:rPr>
  </w:style>
  <w:style w:type="character" w:customStyle="1" w:styleId="CodProgrCaracter">
    <w:name w:val="CodProgr Caracter"/>
    <w:basedOn w:val="Fontdeparagrafimplicit"/>
    <w:link w:val="CodProgr"/>
    <w:rsid w:val="000B3C9C"/>
    <w:rPr>
      <w:rFonts w:eastAsiaTheme="minorEastAsia" w:cstheme="minorBidi"/>
      <w:b/>
      <w:i/>
      <w:color w:val="002060"/>
      <w:sz w:val="28"/>
      <w:szCs w:val="22"/>
      <w:lang w:eastAsia="en-GB"/>
    </w:rPr>
  </w:style>
  <w:style w:type="paragraph" w:styleId="Antet">
    <w:name w:val="header"/>
    <w:basedOn w:val="Normal"/>
    <w:link w:val="AntetCaracter"/>
    <w:uiPriority w:val="99"/>
    <w:unhideWhenUsed/>
    <w:rsid w:val="00D65741"/>
    <w:pPr>
      <w:tabs>
        <w:tab w:val="center" w:pos="4513"/>
        <w:tab w:val="right" w:pos="9026"/>
      </w:tabs>
      <w:spacing w:line="240" w:lineRule="auto"/>
    </w:pPr>
  </w:style>
  <w:style w:type="character" w:customStyle="1" w:styleId="AntetCaracter">
    <w:name w:val="Antet Caracter"/>
    <w:basedOn w:val="Fontdeparagrafimplicit"/>
    <w:link w:val="Antet"/>
    <w:uiPriority w:val="99"/>
    <w:rsid w:val="00D65741"/>
    <w:rPr>
      <w:rFonts w:eastAsiaTheme="minorEastAsia" w:cstheme="minorBidi"/>
      <w:sz w:val="28"/>
      <w:szCs w:val="22"/>
      <w:lang w:eastAsia="en-GB"/>
    </w:rPr>
  </w:style>
  <w:style w:type="paragraph" w:styleId="Subsol">
    <w:name w:val="footer"/>
    <w:basedOn w:val="Normal"/>
    <w:link w:val="SubsolCaracter"/>
    <w:uiPriority w:val="99"/>
    <w:unhideWhenUsed/>
    <w:rsid w:val="00D6574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D65741"/>
    <w:rPr>
      <w:rFonts w:eastAsiaTheme="minorEastAsia" w:cstheme="minorBidi"/>
      <w:sz w:val="28"/>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Sortare după nume" Version="2003"/>
</file>

<file path=customXml/itemProps1.xml><?xml version="1.0" encoding="utf-8"?>
<ds:datastoreItem xmlns:ds="http://schemas.openxmlformats.org/officeDocument/2006/customXml" ds:itemID="{1D5C8EE7-59BF-4077-AA62-7B6A46808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shablon_revista2</Template>
  <TotalTime>0</TotalTime>
  <Pages>3</Pages>
  <Words>283</Words>
  <Characters>1648</Characters>
  <Application>Microsoft Office Word</Application>
  <DocSecurity>0</DocSecurity>
  <Lines>13</Lines>
  <Paragraphs>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2019-02-17T16:18:00Z</dcterms:created>
  <dcterms:modified xsi:type="dcterms:W3CDTF">2019-02-17T16:18:00Z</dcterms:modified>
</cp:coreProperties>
</file>